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E8" w:rsidRDefault="00662CE8" w:rsidP="00B753BE">
      <w:pPr>
        <w:pStyle w:val="Title"/>
        <w:ind w:left="-851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ИТОГИ ПРОВЕРОК ЮРИДИЧЕСКИХ ЛИЦ</w:t>
      </w:r>
    </w:p>
    <w:p w:rsidR="00662CE8" w:rsidRDefault="00662CE8" w:rsidP="00B753BE">
      <w:pPr>
        <w:pStyle w:val="Title"/>
        <w:ind w:left="-851"/>
        <w:outlineLvl w:val="0"/>
        <w:rPr>
          <w:sz w:val="24"/>
          <w:szCs w:val="24"/>
        </w:rPr>
      </w:pPr>
      <w:r>
        <w:rPr>
          <w:sz w:val="24"/>
          <w:szCs w:val="24"/>
        </w:rPr>
        <w:t>в апреле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2018 года</w:t>
      </w: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1"/>
        <w:gridCol w:w="1316"/>
        <w:gridCol w:w="3452"/>
        <w:gridCol w:w="669"/>
        <w:gridCol w:w="803"/>
        <w:gridCol w:w="4394"/>
        <w:gridCol w:w="1520"/>
        <w:gridCol w:w="1701"/>
      </w:tblGrid>
      <w:tr w:rsidR="00662CE8">
        <w:tc>
          <w:tcPr>
            <w:tcW w:w="534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№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п/п</w:t>
            </w:r>
          </w:p>
        </w:tc>
        <w:tc>
          <w:tcPr>
            <w:tcW w:w="851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Вид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провер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ки</w:t>
            </w:r>
          </w:p>
        </w:tc>
        <w:tc>
          <w:tcPr>
            <w:tcW w:w="1316" w:type="dxa"/>
          </w:tcPr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Дата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проверки</w:t>
            </w:r>
          </w:p>
        </w:tc>
        <w:tc>
          <w:tcPr>
            <w:tcW w:w="3452" w:type="dxa"/>
          </w:tcPr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Наименование организации</w:t>
            </w:r>
          </w:p>
        </w:tc>
        <w:tc>
          <w:tcPr>
            <w:tcW w:w="669" w:type="dxa"/>
          </w:tcPr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№</w:t>
            </w:r>
          </w:p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акта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</w:p>
        </w:tc>
        <w:tc>
          <w:tcPr>
            <w:tcW w:w="803" w:type="dxa"/>
          </w:tcPr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№</w:t>
            </w:r>
          </w:p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пред</w:t>
            </w:r>
          </w:p>
          <w:p w:rsidR="00662CE8" w:rsidRPr="00732942" w:rsidRDefault="00662CE8" w:rsidP="00971999">
            <w:pPr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писа</w:t>
            </w:r>
          </w:p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ния</w:t>
            </w:r>
          </w:p>
        </w:tc>
        <w:tc>
          <w:tcPr>
            <w:tcW w:w="4394" w:type="dxa"/>
          </w:tcPr>
          <w:p w:rsidR="00662CE8" w:rsidRPr="00732942" w:rsidRDefault="00662CE8" w:rsidP="00971999">
            <w:pPr>
              <w:tabs>
                <w:tab w:val="left" w:pos="1310"/>
                <w:tab w:val="left" w:pos="1593"/>
                <w:tab w:val="left" w:pos="1735"/>
              </w:tabs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                 Нарушения</w:t>
            </w:r>
          </w:p>
        </w:tc>
        <w:tc>
          <w:tcPr>
            <w:tcW w:w="1520" w:type="dxa"/>
          </w:tcPr>
          <w:p w:rsidR="00662CE8" w:rsidRPr="00732942" w:rsidRDefault="00662CE8" w:rsidP="00971999">
            <w:pPr>
              <w:tabs>
                <w:tab w:val="left" w:pos="1310"/>
                <w:tab w:val="left" w:pos="1593"/>
                <w:tab w:val="left" w:pos="1735"/>
              </w:tabs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Срок</w:t>
            </w:r>
          </w:p>
          <w:p w:rsidR="00662CE8" w:rsidRPr="00732942" w:rsidRDefault="00662CE8" w:rsidP="00971999">
            <w:pPr>
              <w:tabs>
                <w:tab w:val="left" w:pos="1310"/>
                <w:tab w:val="left" w:pos="1593"/>
                <w:tab w:val="left" w:pos="1735"/>
              </w:tabs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устранения</w:t>
            </w:r>
          </w:p>
        </w:tc>
        <w:tc>
          <w:tcPr>
            <w:tcW w:w="1701" w:type="dxa"/>
          </w:tcPr>
          <w:p w:rsidR="00662CE8" w:rsidRPr="00732942" w:rsidRDefault="00662CE8" w:rsidP="00971999">
            <w:pPr>
              <w:tabs>
                <w:tab w:val="left" w:pos="1310"/>
                <w:tab w:val="left" w:pos="1593"/>
                <w:tab w:val="left" w:pos="1735"/>
              </w:tabs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>Проверяющий</w:t>
            </w:r>
          </w:p>
        </w:tc>
      </w:tr>
      <w:tr w:rsidR="00662CE8">
        <w:tc>
          <w:tcPr>
            <w:tcW w:w="534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1</w:t>
            </w:r>
          </w:p>
        </w:tc>
        <w:tc>
          <w:tcPr>
            <w:tcW w:w="851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2</w:t>
            </w:r>
          </w:p>
        </w:tc>
        <w:tc>
          <w:tcPr>
            <w:tcW w:w="1316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3</w:t>
            </w:r>
          </w:p>
        </w:tc>
        <w:tc>
          <w:tcPr>
            <w:tcW w:w="3452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                    4</w:t>
            </w:r>
          </w:p>
        </w:tc>
        <w:tc>
          <w:tcPr>
            <w:tcW w:w="669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5</w:t>
            </w:r>
          </w:p>
        </w:tc>
        <w:tc>
          <w:tcPr>
            <w:tcW w:w="803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6</w:t>
            </w:r>
          </w:p>
        </w:tc>
        <w:tc>
          <w:tcPr>
            <w:tcW w:w="4394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                                 7</w:t>
            </w:r>
          </w:p>
        </w:tc>
        <w:tc>
          <w:tcPr>
            <w:tcW w:w="1520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 8</w:t>
            </w:r>
          </w:p>
        </w:tc>
        <w:tc>
          <w:tcPr>
            <w:tcW w:w="1701" w:type="dxa"/>
          </w:tcPr>
          <w:p w:rsidR="00662CE8" w:rsidRPr="00732942" w:rsidRDefault="00662CE8" w:rsidP="00971999">
            <w:pPr>
              <w:pStyle w:val="Title"/>
              <w:ind w:right="-567"/>
              <w:jc w:val="left"/>
              <w:outlineLvl w:val="0"/>
              <w:rPr>
                <w:sz w:val="20"/>
                <w:szCs w:val="20"/>
              </w:rPr>
            </w:pPr>
            <w:r w:rsidRPr="00732942">
              <w:rPr>
                <w:sz w:val="20"/>
                <w:szCs w:val="20"/>
              </w:rPr>
              <w:t xml:space="preserve">             9</w:t>
            </w:r>
          </w:p>
        </w:tc>
      </w:tr>
      <w:tr w:rsidR="00662CE8">
        <w:tc>
          <w:tcPr>
            <w:tcW w:w="534" w:type="dxa"/>
          </w:tcPr>
          <w:p w:rsidR="00662CE8" w:rsidRPr="00353F21" w:rsidRDefault="00662CE8" w:rsidP="00971999">
            <w:pPr>
              <w:pStyle w:val="Title"/>
              <w:ind w:right="-567"/>
              <w:jc w:val="left"/>
              <w:outlineLvl w:val="0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внеплановая</w:t>
            </w:r>
          </w:p>
        </w:tc>
        <w:tc>
          <w:tcPr>
            <w:tcW w:w="1316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03.04.2018</w:t>
            </w:r>
          </w:p>
        </w:tc>
        <w:tc>
          <w:tcPr>
            <w:tcW w:w="3452" w:type="dxa"/>
          </w:tcPr>
          <w:p w:rsidR="00662CE8" w:rsidRPr="00353F21" w:rsidRDefault="00662CE8" w:rsidP="00B753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образовательное учреждение дополнительного образования Дворец творчества детей и молодежи г.Томска</w:t>
            </w:r>
          </w:p>
        </w:tc>
        <w:tc>
          <w:tcPr>
            <w:tcW w:w="669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03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94" w:type="dxa"/>
          </w:tcPr>
          <w:p w:rsidR="00662CE8" w:rsidRPr="00353F21" w:rsidRDefault="00662CE8" w:rsidP="009719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Нарушений не выявлено</w:t>
            </w:r>
          </w:p>
        </w:tc>
        <w:tc>
          <w:tcPr>
            <w:tcW w:w="1520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М.П.Шпагина</w:t>
            </w:r>
          </w:p>
        </w:tc>
      </w:tr>
      <w:tr w:rsidR="00662CE8">
        <w:tc>
          <w:tcPr>
            <w:tcW w:w="534" w:type="dxa"/>
          </w:tcPr>
          <w:p w:rsidR="00662CE8" w:rsidRPr="00353F21" w:rsidRDefault="00662CE8" w:rsidP="00971999">
            <w:pPr>
              <w:pStyle w:val="Title"/>
              <w:ind w:right="-567"/>
              <w:jc w:val="left"/>
              <w:outlineLvl w:val="0"/>
              <w:rPr>
                <w:sz w:val="24"/>
                <w:szCs w:val="24"/>
                <w:lang w:val="en-US"/>
              </w:rPr>
            </w:pPr>
            <w:r w:rsidRPr="00353F2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плановая</w:t>
            </w:r>
          </w:p>
        </w:tc>
        <w:tc>
          <w:tcPr>
            <w:tcW w:w="1316" w:type="dxa"/>
          </w:tcPr>
          <w:p w:rsidR="00662CE8" w:rsidRPr="00353F21" w:rsidRDefault="00662CE8" w:rsidP="001B2D25">
            <w:pPr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10.04.2018</w:t>
            </w:r>
          </w:p>
          <w:p w:rsidR="00662CE8" w:rsidRPr="00353F21" w:rsidRDefault="00662CE8" w:rsidP="001B2D25">
            <w:pPr>
              <w:rPr>
                <w:sz w:val="24"/>
                <w:szCs w:val="24"/>
              </w:rPr>
            </w:pPr>
          </w:p>
        </w:tc>
        <w:tc>
          <w:tcPr>
            <w:tcW w:w="3452" w:type="dxa"/>
          </w:tcPr>
          <w:p w:rsidR="00662CE8" w:rsidRPr="00353F21" w:rsidRDefault="00662CE8" w:rsidP="00353F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Областное государственное бюджетное общеобразовательное учреждение «Школа-интернат для обучающихся, нуждающихся в психолого-педагогической и медико-социальной помощи»</w:t>
            </w:r>
          </w:p>
        </w:tc>
        <w:tc>
          <w:tcPr>
            <w:tcW w:w="669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03" w:type="dxa"/>
          </w:tcPr>
          <w:p w:rsidR="00662CE8" w:rsidRPr="00353F21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662CE8" w:rsidRDefault="00662CE8" w:rsidP="00353F21">
            <w:pPr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Номенклатура дел не отражает состав и организацию документального фонда организации</w:t>
            </w:r>
            <w:r>
              <w:rPr>
                <w:sz w:val="24"/>
                <w:szCs w:val="24"/>
              </w:rPr>
              <w:t>.</w:t>
            </w:r>
            <w:r w:rsidRPr="00353F21">
              <w:rPr>
                <w:sz w:val="24"/>
                <w:szCs w:val="24"/>
              </w:rPr>
              <w:t xml:space="preserve"> </w:t>
            </w:r>
          </w:p>
          <w:p w:rsidR="00662CE8" w:rsidRDefault="00662CE8" w:rsidP="00353F21">
            <w:pPr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Дела временного (свыше 10 лет) срока хранения, в том числе по личному составу, за 2003-2014 годы не подготовлены к передаче в архив органи</w:t>
            </w:r>
            <w:r>
              <w:rPr>
                <w:sz w:val="24"/>
                <w:szCs w:val="24"/>
              </w:rPr>
              <w:t>зации: не оформлены, не описаны</w:t>
            </w:r>
            <w:r w:rsidRPr="00353F21">
              <w:rPr>
                <w:sz w:val="24"/>
                <w:szCs w:val="24"/>
              </w:rPr>
              <w:t xml:space="preserve">. </w:t>
            </w:r>
          </w:p>
          <w:p w:rsidR="00662CE8" w:rsidRDefault="00662CE8" w:rsidP="00353F21">
            <w:pPr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 xml:space="preserve">Не проведено составление описей дел временного (свыше 10 лет) срока хранения, в том числе по личному составу, за 2003-2014 годы. </w:t>
            </w:r>
          </w:p>
          <w:p w:rsidR="00662CE8" w:rsidRPr="00353F21" w:rsidRDefault="00662CE8" w:rsidP="00353F21">
            <w:pPr>
              <w:jc w:val="both"/>
              <w:rPr>
                <w:sz w:val="24"/>
                <w:szCs w:val="24"/>
                <w:highlight w:val="yellow"/>
              </w:rPr>
            </w:pPr>
            <w:r w:rsidRPr="00353F21">
              <w:rPr>
                <w:sz w:val="24"/>
                <w:szCs w:val="24"/>
              </w:rPr>
              <w:t>Архивные документы размещены в деревянном шкафу.</w:t>
            </w:r>
          </w:p>
        </w:tc>
        <w:tc>
          <w:tcPr>
            <w:tcW w:w="1520" w:type="dxa"/>
          </w:tcPr>
          <w:p w:rsidR="00662CE8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01.07.2018</w:t>
            </w: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</w:t>
            </w: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</w:t>
            </w: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Default="00662CE8" w:rsidP="00B027B9">
            <w:pPr>
              <w:rPr>
                <w:sz w:val="24"/>
                <w:szCs w:val="24"/>
              </w:rPr>
            </w:pPr>
          </w:p>
          <w:p w:rsidR="00662CE8" w:rsidRPr="00353F21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</w:t>
            </w:r>
          </w:p>
        </w:tc>
        <w:tc>
          <w:tcPr>
            <w:tcW w:w="170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Л.В.Кодочигова</w:t>
            </w:r>
          </w:p>
        </w:tc>
      </w:tr>
      <w:tr w:rsidR="00662CE8">
        <w:tc>
          <w:tcPr>
            <w:tcW w:w="534" w:type="dxa"/>
          </w:tcPr>
          <w:p w:rsidR="00662CE8" w:rsidRPr="00353F21" w:rsidRDefault="00662CE8" w:rsidP="00971999">
            <w:pPr>
              <w:pStyle w:val="Title"/>
              <w:ind w:right="-567"/>
              <w:jc w:val="lef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внеплановая</w:t>
            </w:r>
          </w:p>
        </w:tc>
        <w:tc>
          <w:tcPr>
            <w:tcW w:w="1316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17.04.2018</w:t>
            </w:r>
          </w:p>
        </w:tc>
        <w:tc>
          <w:tcPr>
            <w:tcW w:w="3452" w:type="dxa"/>
          </w:tcPr>
          <w:p w:rsidR="00662CE8" w:rsidRPr="00353F21" w:rsidRDefault="00662CE8" w:rsidP="00353F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Регионально</w:t>
            </w:r>
            <w:r>
              <w:rPr>
                <w:sz w:val="24"/>
                <w:szCs w:val="24"/>
              </w:rPr>
              <w:t>е</w:t>
            </w:r>
            <w:r w:rsidRPr="00353F21">
              <w:rPr>
                <w:sz w:val="24"/>
                <w:szCs w:val="24"/>
              </w:rPr>
              <w:t xml:space="preserve"> отделени</w:t>
            </w:r>
            <w:r>
              <w:rPr>
                <w:sz w:val="24"/>
                <w:szCs w:val="24"/>
              </w:rPr>
              <w:t>е</w:t>
            </w:r>
            <w:r w:rsidRPr="00353F21">
              <w:rPr>
                <w:sz w:val="24"/>
                <w:szCs w:val="24"/>
              </w:rPr>
              <w:t xml:space="preserve"> общероссийской общественно-государственной организации «Добровольное общество содействия армии, авиации и флоту России» Томской области</w:t>
            </w:r>
          </w:p>
        </w:tc>
        <w:tc>
          <w:tcPr>
            <w:tcW w:w="669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03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</w:tcPr>
          <w:p w:rsidR="00662CE8" w:rsidRPr="00353F21" w:rsidRDefault="00662CE8" w:rsidP="00971999">
            <w:pPr>
              <w:jc w:val="both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Не проведено упорядочение документов постоянного хранения и по личному составу за 2000-2012 годы</w:t>
            </w:r>
          </w:p>
        </w:tc>
        <w:tc>
          <w:tcPr>
            <w:tcW w:w="1520" w:type="dxa"/>
          </w:tcPr>
          <w:p w:rsidR="00662CE8" w:rsidRPr="00353F21" w:rsidRDefault="00662CE8" w:rsidP="00971999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15.01.2019</w:t>
            </w:r>
          </w:p>
        </w:tc>
        <w:tc>
          <w:tcPr>
            <w:tcW w:w="170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Л.В.Кодочигова</w:t>
            </w:r>
          </w:p>
        </w:tc>
      </w:tr>
      <w:tr w:rsidR="00662CE8">
        <w:tc>
          <w:tcPr>
            <w:tcW w:w="534" w:type="dxa"/>
          </w:tcPr>
          <w:p w:rsidR="00662CE8" w:rsidRPr="00353F21" w:rsidRDefault="00662CE8" w:rsidP="00971999">
            <w:pPr>
              <w:pStyle w:val="Title"/>
              <w:ind w:right="-567"/>
              <w:jc w:val="left"/>
              <w:outlineLvl w:val="0"/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62CE8" w:rsidRPr="00353F21" w:rsidRDefault="00662CE8" w:rsidP="006B648D">
            <w:pPr>
              <w:rPr>
                <w:sz w:val="24"/>
                <w:szCs w:val="24"/>
              </w:rPr>
            </w:pPr>
            <w:r w:rsidRPr="00353F21">
              <w:rPr>
                <w:sz w:val="24"/>
                <w:szCs w:val="24"/>
              </w:rPr>
              <w:t>плановая</w:t>
            </w:r>
          </w:p>
        </w:tc>
        <w:tc>
          <w:tcPr>
            <w:tcW w:w="1316" w:type="dxa"/>
          </w:tcPr>
          <w:p w:rsidR="00662CE8" w:rsidRPr="00353F21" w:rsidRDefault="00662CE8" w:rsidP="006B64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19.04.2018</w:t>
            </w:r>
          </w:p>
        </w:tc>
        <w:tc>
          <w:tcPr>
            <w:tcW w:w="3452" w:type="dxa"/>
          </w:tcPr>
          <w:p w:rsidR="00662CE8" w:rsidRPr="00353F21" w:rsidRDefault="00662CE8" w:rsidP="00353F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353F21">
              <w:rPr>
                <w:sz w:val="24"/>
                <w:szCs w:val="24"/>
              </w:rPr>
              <w:t>бластно</w:t>
            </w:r>
            <w:r>
              <w:rPr>
                <w:sz w:val="24"/>
                <w:szCs w:val="24"/>
              </w:rPr>
              <w:t>е</w:t>
            </w:r>
            <w:r w:rsidRPr="00353F21">
              <w:rPr>
                <w:sz w:val="24"/>
                <w:szCs w:val="24"/>
              </w:rPr>
              <w:t xml:space="preserve"> государственно</w:t>
            </w:r>
            <w:r>
              <w:rPr>
                <w:sz w:val="24"/>
                <w:szCs w:val="24"/>
              </w:rPr>
              <w:t>е бюджетное</w:t>
            </w:r>
            <w:r w:rsidRPr="00353F21">
              <w:rPr>
                <w:sz w:val="24"/>
                <w:szCs w:val="24"/>
              </w:rPr>
              <w:t xml:space="preserve"> профессионально</w:t>
            </w:r>
            <w:r>
              <w:rPr>
                <w:sz w:val="24"/>
                <w:szCs w:val="24"/>
              </w:rPr>
              <w:t>е образовательное учреждение</w:t>
            </w:r>
            <w:r w:rsidRPr="00353F21">
              <w:rPr>
                <w:sz w:val="24"/>
                <w:szCs w:val="24"/>
              </w:rPr>
              <w:t xml:space="preserve"> «Томский механико-технологический техникум»</w:t>
            </w:r>
          </w:p>
        </w:tc>
        <w:tc>
          <w:tcPr>
            <w:tcW w:w="669" w:type="dxa"/>
          </w:tcPr>
          <w:p w:rsidR="00662CE8" w:rsidRPr="00353F21" w:rsidRDefault="00662CE8" w:rsidP="006B64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03" w:type="dxa"/>
          </w:tcPr>
          <w:p w:rsidR="00662CE8" w:rsidRPr="00353F21" w:rsidRDefault="00662CE8" w:rsidP="00B0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94" w:type="dxa"/>
          </w:tcPr>
          <w:p w:rsidR="00662CE8" w:rsidRPr="00353F21" w:rsidRDefault="00662CE8" w:rsidP="0073294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Нарушений не выявлено</w:t>
            </w:r>
          </w:p>
        </w:tc>
        <w:tc>
          <w:tcPr>
            <w:tcW w:w="1520" w:type="dxa"/>
          </w:tcPr>
          <w:p w:rsidR="00662CE8" w:rsidRPr="00353F21" w:rsidRDefault="00662CE8" w:rsidP="008E34C9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62CE8" w:rsidRPr="00353F21" w:rsidRDefault="00662CE8" w:rsidP="002F22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Л.В.Кодочигова</w:t>
            </w:r>
          </w:p>
        </w:tc>
      </w:tr>
      <w:tr w:rsidR="00662CE8">
        <w:tc>
          <w:tcPr>
            <w:tcW w:w="534" w:type="dxa"/>
          </w:tcPr>
          <w:p w:rsidR="00662CE8" w:rsidRPr="00353F21" w:rsidRDefault="00662CE8" w:rsidP="00971999">
            <w:pPr>
              <w:pStyle w:val="Title"/>
              <w:ind w:right="-567"/>
              <w:jc w:val="lef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плановая</w:t>
            </w:r>
          </w:p>
        </w:tc>
        <w:tc>
          <w:tcPr>
            <w:tcW w:w="1316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24.04.2018</w:t>
            </w:r>
          </w:p>
        </w:tc>
        <w:tc>
          <w:tcPr>
            <w:tcW w:w="3452" w:type="dxa"/>
          </w:tcPr>
          <w:p w:rsidR="00662CE8" w:rsidRPr="00E93B25" w:rsidRDefault="00662CE8" w:rsidP="00E93B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93B25">
              <w:rPr>
                <w:sz w:val="24"/>
                <w:szCs w:val="24"/>
              </w:rPr>
              <w:t>бластно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государственно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бюджетно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профессионально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образовательно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учреждени</w:t>
            </w:r>
            <w:r>
              <w:rPr>
                <w:sz w:val="24"/>
                <w:szCs w:val="24"/>
              </w:rPr>
              <w:t>е</w:t>
            </w:r>
            <w:r w:rsidRPr="00E93B25">
              <w:rPr>
                <w:sz w:val="24"/>
                <w:szCs w:val="24"/>
              </w:rPr>
              <w:t xml:space="preserve"> «Томской техникум информационных технологий» </w:t>
            </w:r>
          </w:p>
          <w:p w:rsidR="00662CE8" w:rsidRPr="00353F21" w:rsidRDefault="00662CE8" w:rsidP="0073294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69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03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94" w:type="dxa"/>
          </w:tcPr>
          <w:p w:rsidR="00662CE8" w:rsidRPr="00E93B25" w:rsidRDefault="00662CE8" w:rsidP="00E93B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3B25">
              <w:rPr>
                <w:sz w:val="24"/>
                <w:szCs w:val="24"/>
              </w:rPr>
              <w:t xml:space="preserve">Номенклатура дел не отражает состав и организацию документального </w:t>
            </w:r>
            <w:r>
              <w:rPr>
                <w:sz w:val="24"/>
                <w:szCs w:val="24"/>
              </w:rPr>
              <w:t xml:space="preserve">фонда учреждения </w:t>
            </w:r>
          </w:p>
          <w:p w:rsidR="00662CE8" w:rsidRPr="00353F21" w:rsidRDefault="00662CE8" w:rsidP="0073294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662CE8" w:rsidRPr="00353F21" w:rsidRDefault="00662CE8" w:rsidP="00971999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31.12.2018</w:t>
            </w:r>
          </w:p>
        </w:tc>
        <w:tc>
          <w:tcPr>
            <w:tcW w:w="1701" w:type="dxa"/>
          </w:tcPr>
          <w:p w:rsidR="00662CE8" w:rsidRPr="00353F21" w:rsidRDefault="00662CE8" w:rsidP="00971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М.П.Шпагина</w:t>
            </w:r>
          </w:p>
        </w:tc>
      </w:tr>
    </w:tbl>
    <w:p w:rsidR="00662CE8" w:rsidRDefault="00662CE8" w:rsidP="00353F21">
      <w:pPr>
        <w:tabs>
          <w:tab w:val="left" w:pos="9390"/>
        </w:tabs>
      </w:pPr>
      <w:r>
        <w:tab/>
      </w:r>
    </w:p>
    <w:sectPr w:rsidR="00662CE8" w:rsidSect="00B75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3BE"/>
    <w:rsid w:val="00090831"/>
    <w:rsid w:val="00137DE1"/>
    <w:rsid w:val="001755CE"/>
    <w:rsid w:val="001A24F3"/>
    <w:rsid w:val="001B2D25"/>
    <w:rsid w:val="001B6373"/>
    <w:rsid w:val="00246BA6"/>
    <w:rsid w:val="002555F5"/>
    <w:rsid w:val="0026724C"/>
    <w:rsid w:val="002E4F2E"/>
    <w:rsid w:val="002F22E1"/>
    <w:rsid w:val="00353F21"/>
    <w:rsid w:val="003A4047"/>
    <w:rsid w:val="003C1CBE"/>
    <w:rsid w:val="003C2D8A"/>
    <w:rsid w:val="003E0F44"/>
    <w:rsid w:val="004472F4"/>
    <w:rsid w:val="00470AA9"/>
    <w:rsid w:val="004D3A2E"/>
    <w:rsid w:val="004D5FF4"/>
    <w:rsid w:val="005328A0"/>
    <w:rsid w:val="00662CE8"/>
    <w:rsid w:val="00666BFF"/>
    <w:rsid w:val="006B648D"/>
    <w:rsid w:val="00726E15"/>
    <w:rsid w:val="00732942"/>
    <w:rsid w:val="00746075"/>
    <w:rsid w:val="0080348E"/>
    <w:rsid w:val="00882DF4"/>
    <w:rsid w:val="008C3690"/>
    <w:rsid w:val="008E34C9"/>
    <w:rsid w:val="00971999"/>
    <w:rsid w:val="0097419D"/>
    <w:rsid w:val="00990D06"/>
    <w:rsid w:val="00B027B9"/>
    <w:rsid w:val="00B07573"/>
    <w:rsid w:val="00B753BE"/>
    <w:rsid w:val="00B9032F"/>
    <w:rsid w:val="00BA5761"/>
    <w:rsid w:val="00BE5940"/>
    <w:rsid w:val="00C94806"/>
    <w:rsid w:val="00CB72E7"/>
    <w:rsid w:val="00E44F01"/>
    <w:rsid w:val="00E63D33"/>
    <w:rsid w:val="00E93B25"/>
    <w:rsid w:val="00EB087A"/>
    <w:rsid w:val="00EC62F7"/>
    <w:rsid w:val="00EE2C24"/>
    <w:rsid w:val="00F347AA"/>
    <w:rsid w:val="00F90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3BE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753BE"/>
    <w:pPr>
      <w:jc w:val="center"/>
    </w:pPr>
    <w:rPr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B753BE"/>
    <w:rPr>
      <w:rFonts w:ascii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B753BE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3BE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305</Words>
  <Characters>1745</Characters>
  <Application>Microsoft Office Outlook</Application>
  <DocSecurity>0</DocSecurity>
  <Lines>0</Lines>
  <Paragraphs>0</Paragraphs>
  <ScaleCrop>false</ScaleCrop>
  <Company>DC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Патракова Ольга Александровна</dc:creator>
  <cp:keywords/>
  <dc:description/>
  <cp:lastModifiedBy>shmp</cp:lastModifiedBy>
  <cp:revision>6</cp:revision>
  <cp:lastPrinted>2018-04-26T02:15:00Z</cp:lastPrinted>
  <dcterms:created xsi:type="dcterms:W3CDTF">2018-04-25T07:36:00Z</dcterms:created>
  <dcterms:modified xsi:type="dcterms:W3CDTF">2018-04-26T02:18:00Z</dcterms:modified>
</cp:coreProperties>
</file>